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A7BF3" w:rsidRDefault="007A7BF3" w:rsidP="007A7BF3">
      <w:pPr>
        <w:spacing w:after="0" w:line="240" w:lineRule="auto"/>
        <w:rPr>
          <w:rFonts w:asciiTheme="majorHAnsi" w:hAnsiTheme="majorHAnsi"/>
          <w:b/>
          <w:sz w:val="32"/>
          <w:szCs w:val="32"/>
        </w:rPr>
      </w:pPr>
      <w:bookmarkStart w:id="0" w:name="_GoBack"/>
      <w:bookmarkEnd w:id="0"/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7A7BF3" w:rsidTr="007A7BF3">
        <w:tc>
          <w:tcPr>
            <w:tcW w:w="3237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7" w:type="dxa"/>
          </w:tcPr>
          <w:p w:rsidR="007A7BF3" w:rsidRPr="007A7BF3" w:rsidRDefault="007A7BF3" w:rsidP="007A7BF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Mesopotamia </w:t>
            </w:r>
          </w:p>
        </w:tc>
        <w:tc>
          <w:tcPr>
            <w:tcW w:w="3238" w:type="dxa"/>
          </w:tcPr>
          <w:p w:rsidR="007A7BF3" w:rsidRPr="007A7BF3" w:rsidRDefault="007A7BF3" w:rsidP="007A7BF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Egypt</w:t>
            </w:r>
          </w:p>
        </w:tc>
        <w:tc>
          <w:tcPr>
            <w:tcW w:w="3238" w:type="dxa"/>
          </w:tcPr>
          <w:p w:rsidR="007A7BF3" w:rsidRPr="007A7BF3" w:rsidRDefault="007A7BF3" w:rsidP="007A7BF3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Maya</w:t>
            </w:r>
          </w:p>
        </w:tc>
      </w:tr>
      <w:tr w:rsidR="007A7BF3" w:rsidTr="007A7BF3">
        <w:tc>
          <w:tcPr>
            <w:tcW w:w="3237" w:type="dxa"/>
          </w:tcPr>
          <w:p w:rsidR="007A7BF3" w:rsidRDefault="007A7BF3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A7BF3">
              <w:rPr>
                <w:rFonts w:asciiTheme="majorHAnsi" w:hAnsiTheme="majorHAnsi"/>
                <w:sz w:val="24"/>
                <w:szCs w:val="24"/>
              </w:rPr>
              <w:t>Source of the World</w:t>
            </w:r>
          </w:p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A7BF3" w:rsidRPr="007A7BF3" w:rsidRDefault="007A7BF3" w:rsidP="007A7BF3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7A7BF3" w:rsidTr="007A7BF3">
        <w:tc>
          <w:tcPr>
            <w:tcW w:w="3237" w:type="dxa"/>
          </w:tcPr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A7BF3" w:rsidRDefault="007A7BF3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Originator of the World</w:t>
            </w:r>
          </w:p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A7BF3" w:rsidRPr="007A7BF3" w:rsidRDefault="007A7BF3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7A7BF3" w:rsidTr="007A7BF3">
        <w:tc>
          <w:tcPr>
            <w:tcW w:w="3237" w:type="dxa"/>
          </w:tcPr>
          <w:p w:rsidR="007A7BF3" w:rsidRDefault="007A7BF3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How the Earth formed</w:t>
            </w:r>
          </w:p>
          <w:p w:rsidR="007A7BF3" w:rsidRDefault="007A7BF3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A7BF3" w:rsidRPr="007A7BF3" w:rsidRDefault="007A7BF3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7A7BF3" w:rsidRDefault="007A7BF3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7A7BF3">
        <w:tc>
          <w:tcPr>
            <w:tcW w:w="3237" w:type="dxa"/>
          </w:tcPr>
          <w:p w:rsidR="0018235C" w:rsidRDefault="0018235C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First lifeforms </w:t>
            </w:r>
          </w:p>
          <w:p w:rsidR="0018235C" w:rsidRDefault="0018235C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7A7BF3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7A7BF3">
        <w:tc>
          <w:tcPr>
            <w:tcW w:w="3237" w:type="dxa"/>
          </w:tcPr>
          <w:p w:rsidR="0018235C" w:rsidRDefault="0018235C" w:rsidP="0018235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18235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18235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How humans formed</w:t>
            </w:r>
          </w:p>
          <w:p w:rsidR="0018235C" w:rsidRDefault="0018235C" w:rsidP="0018235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18235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7A7BF3">
        <w:tc>
          <w:tcPr>
            <w:tcW w:w="3237" w:type="dxa"/>
          </w:tcPr>
          <w:p w:rsidR="0018235C" w:rsidRDefault="0018235C" w:rsidP="0018235C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18235C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Relationship between Humans and the world</w:t>
            </w:r>
          </w:p>
          <w:p w:rsidR="0018235C" w:rsidRDefault="0018235C" w:rsidP="007B13AA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7B13AA" w:rsidRDefault="007B13AA" w:rsidP="007B13AA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7A7BF3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RPr="007A7BF3" w:rsidTr="0018235C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7" w:type="dxa"/>
          </w:tcPr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China </w:t>
            </w:r>
          </w:p>
        </w:tc>
        <w:tc>
          <w:tcPr>
            <w:tcW w:w="3238" w:type="dxa"/>
          </w:tcPr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India</w:t>
            </w:r>
          </w:p>
        </w:tc>
        <w:tc>
          <w:tcPr>
            <w:tcW w:w="3238" w:type="dxa"/>
          </w:tcPr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Japan</w:t>
            </w:r>
          </w:p>
        </w:tc>
      </w:tr>
      <w:tr w:rsidR="0018235C" w:rsidTr="0018235C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A7BF3">
              <w:rPr>
                <w:rFonts w:asciiTheme="majorHAnsi" w:hAnsiTheme="majorHAnsi"/>
                <w:sz w:val="24"/>
                <w:szCs w:val="24"/>
              </w:rPr>
              <w:t>Source of the World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Pr="007A7BF3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18235C">
        <w:tc>
          <w:tcPr>
            <w:tcW w:w="3237" w:type="dxa"/>
          </w:tcPr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Originator of the World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Pr="007A7BF3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18235C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How the Earth formed</w:t>
            </w:r>
          </w:p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18235C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First lifeforms </w:t>
            </w:r>
          </w:p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18235C">
        <w:tc>
          <w:tcPr>
            <w:tcW w:w="3237" w:type="dxa"/>
          </w:tcPr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How humans formed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18235C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Relationship between Humans and the world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</w:tbl>
    <w:p w:rsidR="007A7BF3" w:rsidRDefault="007A7BF3" w:rsidP="007A7BF3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237"/>
        <w:gridCol w:w="3237"/>
        <w:gridCol w:w="3238"/>
        <w:gridCol w:w="3238"/>
      </w:tblGrid>
      <w:tr w:rsidR="0018235C" w:rsidRPr="007A7BF3" w:rsidTr="00B661A1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7" w:type="dxa"/>
          </w:tcPr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 xml:space="preserve">Greco-Roman </w:t>
            </w:r>
          </w:p>
        </w:tc>
        <w:tc>
          <w:tcPr>
            <w:tcW w:w="3238" w:type="dxa"/>
          </w:tcPr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Judeo-Christian</w:t>
            </w:r>
          </w:p>
        </w:tc>
        <w:tc>
          <w:tcPr>
            <w:tcW w:w="3238" w:type="dxa"/>
          </w:tcPr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b/>
                <w:sz w:val="24"/>
                <w:szCs w:val="24"/>
              </w:rPr>
            </w:pPr>
            <w:r>
              <w:rPr>
                <w:rFonts w:asciiTheme="majorHAnsi" w:hAnsiTheme="majorHAnsi"/>
                <w:b/>
                <w:sz w:val="24"/>
                <w:szCs w:val="24"/>
              </w:rPr>
              <w:t>Islam</w:t>
            </w:r>
          </w:p>
        </w:tc>
      </w:tr>
      <w:tr w:rsidR="0018235C" w:rsidTr="00B661A1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 w:rsidRPr="007A7BF3">
              <w:rPr>
                <w:rFonts w:asciiTheme="majorHAnsi" w:hAnsiTheme="majorHAnsi"/>
                <w:sz w:val="24"/>
                <w:szCs w:val="24"/>
              </w:rPr>
              <w:t>Source of the World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Pr="007A7BF3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B661A1">
        <w:tc>
          <w:tcPr>
            <w:tcW w:w="3237" w:type="dxa"/>
          </w:tcPr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Originator of the World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Pr="007A7BF3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B661A1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How the Earth formed</w:t>
            </w:r>
          </w:p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Pr="007A7BF3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B661A1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 xml:space="preserve">First lifeforms </w:t>
            </w:r>
          </w:p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B661A1">
        <w:tc>
          <w:tcPr>
            <w:tcW w:w="3237" w:type="dxa"/>
          </w:tcPr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How humans formed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  <w:tr w:rsidR="0018235C" w:rsidTr="00B661A1"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  <w:r>
              <w:rPr>
                <w:rFonts w:asciiTheme="majorHAnsi" w:hAnsiTheme="majorHAnsi"/>
                <w:sz w:val="24"/>
                <w:szCs w:val="24"/>
              </w:rPr>
              <w:t>Relationship between Humans and the world</w:t>
            </w: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  <w:p w:rsidR="0018235C" w:rsidRDefault="0018235C" w:rsidP="00B661A1">
            <w:pPr>
              <w:jc w:val="center"/>
              <w:rPr>
                <w:rFonts w:asciiTheme="majorHAnsi" w:hAnsiTheme="majorHAnsi"/>
                <w:sz w:val="24"/>
                <w:szCs w:val="24"/>
              </w:rPr>
            </w:pPr>
          </w:p>
        </w:tc>
        <w:tc>
          <w:tcPr>
            <w:tcW w:w="3237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  <w:tc>
          <w:tcPr>
            <w:tcW w:w="3238" w:type="dxa"/>
          </w:tcPr>
          <w:p w:rsidR="0018235C" w:rsidRDefault="0018235C" w:rsidP="00B661A1">
            <w:pPr>
              <w:rPr>
                <w:rFonts w:asciiTheme="majorHAnsi" w:hAnsiTheme="majorHAnsi"/>
                <w:b/>
                <w:sz w:val="32"/>
                <w:szCs w:val="32"/>
              </w:rPr>
            </w:pPr>
          </w:p>
        </w:tc>
      </w:tr>
    </w:tbl>
    <w:p w:rsidR="0018235C" w:rsidRPr="0018235C" w:rsidRDefault="0018235C" w:rsidP="007A7BF3">
      <w:pPr>
        <w:spacing w:after="0" w:line="240" w:lineRule="auto"/>
        <w:rPr>
          <w:rFonts w:asciiTheme="majorHAnsi" w:hAnsiTheme="majorHAnsi"/>
          <w:b/>
          <w:sz w:val="24"/>
          <w:szCs w:val="24"/>
        </w:rPr>
      </w:pPr>
    </w:p>
    <w:sectPr w:rsidR="0018235C" w:rsidRPr="0018235C" w:rsidSect="007A7BF3">
      <w:headerReference w:type="default" r:id="rId7"/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B13AA" w:rsidRDefault="007B13AA" w:rsidP="007B13AA">
      <w:pPr>
        <w:spacing w:after="0" w:line="240" w:lineRule="auto"/>
      </w:pPr>
      <w:r>
        <w:separator/>
      </w:r>
    </w:p>
  </w:endnote>
  <w:endnote w:type="continuationSeparator" w:id="0">
    <w:p w:rsidR="007B13AA" w:rsidRDefault="007B13AA" w:rsidP="007B13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E78CE6F4-7F5E-42A9-964C-F25A4DD41AFF}"/>
    <w:embedBold r:id="rId2" w:fontKey="{42B34A18-0E25-40F6-B691-68ADD1E67503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3" w:fontKey="{AA07C199-99F0-4A82-8A37-8CD6D3662EE9}"/>
    <w:embedBold r:id="rId4" w:fontKey="{380F4EF2-82B1-4905-BD03-99BDF0F185FF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B13AA" w:rsidRDefault="007B13AA" w:rsidP="007B13AA">
      <w:pPr>
        <w:spacing w:after="0" w:line="240" w:lineRule="auto"/>
      </w:pPr>
      <w:r>
        <w:separator/>
      </w:r>
    </w:p>
  </w:footnote>
  <w:footnote w:type="continuationSeparator" w:id="0">
    <w:p w:rsidR="007B13AA" w:rsidRDefault="007B13AA" w:rsidP="007B13A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B13AA" w:rsidRPr="007B13AA" w:rsidRDefault="007B13AA">
    <w:pPr>
      <w:pStyle w:val="Header"/>
      <w:rPr>
        <w:rFonts w:asciiTheme="majorHAnsi" w:hAnsiTheme="majorHAnsi"/>
        <w:sz w:val="36"/>
        <w:szCs w:val="36"/>
      </w:rPr>
    </w:pPr>
    <w:r>
      <w:rPr>
        <w:rFonts w:asciiTheme="majorHAnsi" w:hAnsiTheme="majorHAnsi"/>
        <w:sz w:val="36"/>
        <w:szCs w:val="36"/>
      </w:rPr>
      <w:t>Origin Stories (P. 26-31)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activeWritingStyle w:appName="MSWord" w:lang="en-US" w:vendorID="64" w:dllVersion="131078" w:nlCheck="1" w:checkStyle="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7BF3"/>
    <w:rsid w:val="0018235C"/>
    <w:rsid w:val="001C16F5"/>
    <w:rsid w:val="007A7BF3"/>
    <w:rsid w:val="007B13AA"/>
    <w:rsid w:val="0080231A"/>
    <w:rsid w:val="00A97DAA"/>
    <w:rsid w:val="00EB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4E83A0D6-7BF8-460F-AB06-3C409926EE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A7B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7B1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B13AA"/>
  </w:style>
  <w:style w:type="paragraph" w:styleId="Footer">
    <w:name w:val="footer"/>
    <w:basedOn w:val="Normal"/>
    <w:link w:val="FooterChar"/>
    <w:uiPriority w:val="99"/>
    <w:unhideWhenUsed/>
    <w:rsid w:val="007B13AA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B13A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ntrolsStorage xmlns="urn:schemas-microsoft-com.VSTO2008Demos.ControlsStorage">
  <Controls>AAEAAAD/////AQAAAAAAAAAMAgAAAEVDaGVtNFdvcmQuQ29yZSwgVmVyc2lvbj0xLjAuMC4wLCBDdWx0dXJlPW5ldXRyYWwsIFB1YmxpY0tleVRva2VuPW51bGwHAQAAAAABAAAAAAAAAAQgQ2hlbTRXb3JkLkNvcmUuQ29udHJvbFByb3BlcnRpZXMCAAAACw==</Controls>
</ControlsStorage>
</file>

<file path=customXml/itemProps1.xml><?xml version="1.0" encoding="utf-8"?>
<ds:datastoreItem xmlns:ds="http://schemas.openxmlformats.org/officeDocument/2006/customXml" ds:itemID="{50A4E592-1AF3-43ED-96D3-84A53DB02E70}">
  <ds:schemaRefs>
    <ds:schemaRef ds:uri="urn:schemas-microsoft-com.VSTO2008Demos.ControlsStorag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B1284F65.dotm</Template>
  <TotalTime>0</TotalTime>
  <Pages>3</Pages>
  <Words>97</Words>
  <Characters>557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Greater Victoria School District 61</Company>
  <LinksUpToDate>false</LinksUpToDate>
  <CharactersWithSpaces>653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Campbell, Scott</dc:creator>
  <cp:keywords/>
  <dc:description/>
  <cp:lastModifiedBy>Campbell, Scott</cp:lastModifiedBy>
  <cp:revision>2</cp:revision>
  <dcterms:created xsi:type="dcterms:W3CDTF">2017-09-18T22:28:00Z</dcterms:created>
  <dcterms:modified xsi:type="dcterms:W3CDTF">2017-09-18T22:28:00Z</dcterms:modified>
</cp:coreProperties>
</file>