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ECB" w:rsidRPr="002E5474" w:rsidRDefault="002E5474">
      <w:pPr>
        <w:rPr>
          <w:rFonts w:asciiTheme="majorHAnsi" w:hAnsiTheme="majorHAnsi"/>
        </w:rPr>
      </w:pPr>
      <w:r w:rsidRPr="002E5474">
        <w:rPr>
          <w:rFonts w:asciiTheme="majorHAnsi" w:hAnsiTheme="majorHAnsi"/>
        </w:rPr>
        <w:t>History 12</w:t>
      </w:r>
    </w:p>
    <w:p w:rsidR="002E5474" w:rsidRDefault="002E5474">
      <w:pPr>
        <w:rPr>
          <w:rFonts w:asciiTheme="majorHAnsi" w:hAnsiTheme="majorHAnsi"/>
        </w:rPr>
      </w:pPr>
      <w:r w:rsidRPr="002E5474">
        <w:rPr>
          <w:rFonts w:asciiTheme="majorHAnsi" w:hAnsiTheme="majorHAnsi"/>
        </w:rPr>
        <w:t>Russia</w:t>
      </w:r>
      <w:r>
        <w:rPr>
          <w:rFonts w:asciiTheme="majorHAnsi" w:hAnsiTheme="majorHAnsi"/>
        </w:rPr>
        <w:t>n</w:t>
      </w:r>
      <w:r w:rsidRPr="002E5474">
        <w:rPr>
          <w:rFonts w:asciiTheme="majorHAnsi" w:hAnsiTheme="majorHAnsi"/>
        </w:rPr>
        <w:t xml:space="preserve"> Revolution </w:t>
      </w:r>
      <w:r>
        <w:rPr>
          <w:rFonts w:asciiTheme="majorHAnsi" w:hAnsiTheme="majorHAnsi"/>
        </w:rPr>
        <w:t>Study Guide</w:t>
      </w:r>
    </w:p>
    <w:p w:rsidR="002E5474" w:rsidRDefault="002E5474" w:rsidP="002E5474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Test Structure</w:t>
      </w:r>
    </w:p>
    <w:p w:rsidR="002B24CC" w:rsidRPr="002B24CC" w:rsidRDefault="002B24CC" w:rsidP="002B24CC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Part One – Friday, September 22nd</w:t>
      </w:r>
    </w:p>
    <w:p w:rsidR="002E5474" w:rsidRDefault="002B24CC" w:rsidP="002B24CC">
      <w:pPr>
        <w:pStyle w:val="ListParagraph"/>
        <w:numPr>
          <w:ilvl w:val="1"/>
          <w:numId w:val="1"/>
        </w:num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15-20</w:t>
      </w:r>
      <w:r w:rsidR="002E5474">
        <w:rPr>
          <w:rFonts w:asciiTheme="majorHAnsi" w:hAnsiTheme="majorHAnsi"/>
        </w:rPr>
        <w:t xml:space="preserve"> Matching Questions</w:t>
      </w:r>
    </w:p>
    <w:p w:rsidR="002E5474" w:rsidRDefault="002E5474" w:rsidP="002B24CC">
      <w:pPr>
        <w:pStyle w:val="ListParagraph"/>
        <w:numPr>
          <w:ilvl w:val="1"/>
          <w:numId w:val="1"/>
        </w:num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20-25 Multiple Choice Questions</w:t>
      </w:r>
    </w:p>
    <w:p w:rsidR="002B24CC" w:rsidRPr="002B24CC" w:rsidRDefault="002B24CC" w:rsidP="002B24CC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</w:rPr>
      </w:pPr>
      <w:r w:rsidRPr="002B24CC">
        <w:rPr>
          <w:rFonts w:asciiTheme="majorHAnsi" w:hAnsiTheme="majorHAnsi"/>
        </w:rPr>
        <w:t>Part Two – Monday, September 25th</w:t>
      </w:r>
    </w:p>
    <w:p w:rsidR="002E5474" w:rsidRDefault="002B24CC" w:rsidP="002B24CC">
      <w:pPr>
        <w:pStyle w:val="ListParagraph"/>
        <w:numPr>
          <w:ilvl w:val="1"/>
          <w:numId w:val="1"/>
        </w:num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2 paragraph questions</w:t>
      </w:r>
    </w:p>
    <w:p w:rsidR="002B24CC" w:rsidRDefault="002B24CC" w:rsidP="002B24CC">
      <w:pPr>
        <w:pStyle w:val="ListParagraph"/>
        <w:numPr>
          <w:ilvl w:val="1"/>
          <w:numId w:val="1"/>
        </w:num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 Essay question</w:t>
      </w:r>
    </w:p>
    <w:p w:rsidR="00E51365" w:rsidRDefault="00E51365" w:rsidP="00E51365">
      <w:pPr>
        <w:spacing w:after="0" w:line="240" w:lineRule="auto"/>
        <w:rPr>
          <w:rFonts w:asciiTheme="majorHAnsi" w:hAnsiTheme="majorHAnsi"/>
        </w:rPr>
      </w:pPr>
    </w:p>
    <w:p w:rsidR="00E51365" w:rsidRPr="00E51365" w:rsidRDefault="00E51365" w:rsidP="00E51365">
      <w:pPr>
        <w:spacing w:after="0" w:line="240" w:lineRule="auto"/>
        <w:rPr>
          <w:rFonts w:asciiTheme="majorHAnsi" w:hAnsiTheme="majorHAnsi"/>
          <w:b/>
        </w:rPr>
      </w:pPr>
      <w:r w:rsidRPr="00E51365">
        <w:rPr>
          <w:rFonts w:asciiTheme="majorHAnsi" w:hAnsiTheme="majorHAnsi"/>
          <w:b/>
        </w:rPr>
        <w:t>Terms</w:t>
      </w:r>
    </w:p>
    <w:p w:rsidR="002E6C02" w:rsidRDefault="002E6C02" w:rsidP="002E5474">
      <w:pPr>
        <w:spacing w:after="0" w:line="240" w:lineRule="auto"/>
        <w:rPr>
          <w:rFonts w:asciiTheme="majorHAnsi" w:hAnsiTheme="majorHAnsi"/>
        </w:rPr>
        <w:sectPr w:rsidR="002E6C0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E5474" w:rsidRDefault="00E51365" w:rsidP="002E5474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Karl Marx</w:t>
      </w:r>
    </w:p>
    <w:p w:rsidR="00E51365" w:rsidRDefault="00E51365" w:rsidP="002E5474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The Communist Manifesto</w:t>
      </w:r>
    </w:p>
    <w:p w:rsidR="00E51365" w:rsidRDefault="00E51365" w:rsidP="002E5474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Bourgeoisie</w:t>
      </w:r>
    </w:p>
    <w:p w:rsidR="00E51365" w:rsidRDefault="00E51365" w:rsidP="002E5474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Proletariat </w:t>
      </w:r>
    </w:p>
    <w:p w:rsidR="00E51365" w:rsidRDefault="00E51365" w:rsidP="002E5474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Tsar Nicholas II</w:t>
      </w:r>
    </w:p>
    <w:p w:rsidR="00E51365" w:rsidRDefault="00E51365" w:rsidP="002E5474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Revolution 1905</w:t>
      </w:r>
    </w:p>
    <w:p w:rsidR="00E51365" w:rsidRDefault="00E51365" w:rsidP="002E5474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Soviet</w:t>
      </w:r>
    </w:p>
    <w:p w:rsidR="00E51365" w:rsidRDefault="00E51365" w:rsidP="002E5474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Duma</w:t>
      </w:r>
    </w:p>
    <w:p w:rsidR="00E51365" w:rsidRDefault="00E51365" w:rsidP="002E5474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World War One </w:t>
      </w:r>
    </w:p>
    <w:p w:rsidR="00E51365" w:rsidRDefault="00E51365" w:rsidP="002E5474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Rasputin</w:t>
      </w:r>
    </w:p>
    <w:p w:rsidR="00E51365" w:rsidRDefault="00E51365" w:rsidP="002E5474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February Revolution</w:t>
      </w:r>
    </w:p>
    <w:p w:rsidR="00E51365" w:rsidRDefault="00E51365" w:rsidP="002E5474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International Women’s Day</w:t>
      </w:r>
    </w:p>
    <w:p w:rsidR="00E51365" w:rsidRDefault="00E51365" w:rsidP="002E5474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Dual Power</w:t>
      </w:r>
    </w:p>
    <w:p w:rsidR="00E51365" w:rsidRDefault="00E51365" w:rsidP="002E5474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Provisional Government</w:t>
      </w:r>
    </w:p>
    <w:p w:rsidR="00E51365" w:rsidRDefault="00E51365" w:rsidP="002E5474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Order Number One</w:t>
      </w:r>
    </w:p>
    <w:p w:rsidR="00E51365" w:rsidRDefault="00E51365" w:rsidP="002E5474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Alexander Kerensky</w:t>
      </w:r>
    </w:p>
    <w:p w:rsidR="00E51365" w:rsidRDefault="00E51365" w:rsidP="002E5474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Bolsheviks</w:t>
      </w:r>
    </w:p>
    <w:p w:rsidR="00E51365" w:rsidRDefault="00E51365" w:rsidP="002E5474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Socialists </w:t>
      </w:r>
    </w:p>
    <w:p w:rsidR="00E51365" w:rsidRDefault="00E51365" w:rsidP="002E5474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Vladimir Lenin</w:t>
      </w:r>
    </w:p>
    <w:p w:rsidR="00E51365" w:rsidRDefault="00E51365" w:rsidP="002E5474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April Theses</w:t>
      </w:r>
    </w:p>
    <w:p w:rsidR="00E51365" w:rsidRDefault="00E51365" w:rsidP="002E5474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‘Bread, Peace, &amp; Land’</w:t>
      </w:r>
    </w:p>
    <w:p w:rsidR="00E51365" w:rsidRDefault="00E51365" w:rsidP="002E5474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Leon Trotsky</w:t>
      </w:r>
    </w:p>
    <w:p w:rsidR="002E5474" w:rsidRDefault="00E51365" w:rsidP="002E5474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July Days</w:t>
      </w:r>
    </w:p>
    <w:p w:rsidR="00E51365" w:rsidRDefault="00E51365" w:rsidP="002E5474">
      <w:pPr>
        <w:spacing w:after="0" w:line="240" w:lineRule="auto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Kornilov</w:t>
      </w:r>
      <w:proofErr w:type="spellEnd"/>
      <w:r>
        <w:rPr>
          <w:rFonts w:asciiTheme="majorHAnsi" w:hAnsiTheme="majorHAnsi"/>
        </w:rPr>
        <w:t xml:space="preserve"> Affair</w:t>
      </w:r>
    </w:p>
    <w:p w:rsidR="00E51365" w:rsidRDefault="003B168C" w:rsidP="002E5474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Red Guards</w:t>
      </w:r>
    </w:p>
    <w:p w:rsidR="003B168C" w:rsidRDefault="003B168C" w:rsidP="002E5474">
      <w:pPr>
        <w:spacing w:after="0" w:line="240" w:lineRule="auto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Kronstadt</w:t>
      </w:r>
      <w:proofErr w:type="spellEnd"/>
    </w:p>
    <w:p w:rsidR="003B168C" w:rsidRDefault="003B168C" w:rsidP="002E5474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Petrograd Soviet</w:t>
      </w:r>
    </w:p>
    <w:p w:rsidR="003B168C" w:rsidRDefault="003B168C" w:rsidP="002E5474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October Revolution</w:t>
      </w:r>
    </w:p>
    <w:p w:rsidR="003B168C" w:rsidRDefault="003B168C" w:rsidP="002E5474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Constituent Assembly</w:t>
      </w:r>
    </w:p>
    <w:p w:rsidR="003B168C" w:rsidRDefault="003B168C" w:rsidP="002E5474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Treaty of Brest-Litovsk</w:t>
      </w:r>
    </w:p>
    <w:p w:rsidR="003B168C" w:rsidRDefault="003B168C" w:rsidP="002E5474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War Communism</w:t>
      </w:r>
    </w:p>
    <w:p w:rsidR="003B168C" w:rsidRDefault="003B168C" w:rsidP="002E5474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Kulaks</w:t>
      </w:r>
    </w:p>
    <w:p w:rsidR="003B168C" w:rsidRDefault="003B168C" w:rsidP="002E5474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Red v. White (Russian Civil War)</w:t>
      </w:r>
    </w:p>
    <w:p w:rsidR="003B168C" w:rsidRDefault="003B168C" w:rsidP="002E5474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Cheka</w:t>
      </w:r>
    </w:p>
    <w:p w:rsidR="003B168C" w:rsidRDefault="003B168C" w:rsidP="002E5474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Red Terror</w:t>
      </w:r>
    </w:p>
    <w:p w:rsidR="003B168C" w:rsidRDefault="003B168C" w:rsidP="002E5474">
      <w:pPr>
        <w:spacing w:after="0" w:line="240" w:lineRule="auto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Kronstadt</w:t>
      </w:r>
      <w:proofErr w:type="spellEnd"/>
      <w:r>
        <w:rPr>
          <w:rFonts w:asciiTheme="majorHAnsi" w:hAnsiTheme="majorHAnsi"/>
        </w:rPr>
        <w:t xml:space="preserve"> Rebellion</w:t>
      </w:r>
    </w:p>
    <w:p w:rsidR="003B168C" w:rsidRDefault="003B168C" w:rsidP="002E5474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New Economic Policy (NEP)</w:t>
      </w:r>
    </w:p>
    <w:p w:rsidR="003B168C" w:rsidRDefault="003B168C" w:rsidP="002E5474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Josef Stalin</w:t>
      </w:r>
    </w:p>
    <w:p w:rsidR="003B168C" w:rsidRDefault="003B168C" w:rsidP="002E5474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Politburo</w:t>
      </w:r>
    </w:p>
    <w:p w:rsidR="003B168C" w:rsidRDefault="003B168C" w:rsidP="002E5474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Socialism in One Country</w:t>
      </w:r>
    </w:p>
    <w:p w:rsidR="003B168C" w:rsidRDefault="003B168C" w:rsidP="002E5474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Cult of Personality</w:t>
      </w:r>
    </w:p>
    <w:p w:rsidR="003B168C" w:rsidRDefault="003B168C" w:rsidP="002E5474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Collectivization (5 </w:t>
      </w:r>
      <w:proofErr w:type="spellStart"/>
      <w:r>
        <w:rPr>
          <w:rFonts w:asciiTheme="majorHAnsi" w:hAnsiTheme="majorHAnsi"/>
        </w:rPr>
        <w:t>Yr</w:t>
      </w:r>
      <w:proofErr w:type="spellEnd"/>
      <w:r>
        <w:rPr>
          <w:rFonts w:asciiTheme="majorHAnsi" w:hAnsiTheme="majorHAnsi"/>
        </w:rPr>
        <w:t xml:space="preserve"> Plans)</w:t>
      </w:r>
    </w:p>
    <w:p w:rsidR="003B168C" w:rsidRDefault="003B168C" w:rsidP="002E5474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GOSPLAN</w:t>
      </w:r>
    </w:p>
    <w:p w:rsidR="003B168C" w:rsidRDefault="003B168C" w:rsidP="002E5474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Gulags</w:t>
      </w:r>
    </w:p>
    <w:p w:rsidR="003B168C" w:rsidRDefault="003B168C" w:rsidP="002E5474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Holodomor</w:t>
      </w:r>
    </w:p>
    <w:p w:rsidR="003B168C" w:rsidRDefault="003B168C" w:rsidP="002E5474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Purges</w:t>
      </w:r>
    </w:p>
    <w:p w:rsidR="003B168C" w:rsidRDefault="003B168C" w:rsidP="002E5474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Show Trials</w:t>
      </w:r>
    </w:p>
    <w:p w:rsidR="003B168C" w:rsidRDefault="003B168C" w:rsidP="002E5474">
      <w:pPr>
        <w:spacing w:after="0" w:line="240" w:lineRule="auto"/>
        <w:rPr>
          <w:rFonts w:asciiTheme="majorHAnsi" w:hAnsiTheme="majorHAnsi"/>
          <w:bCs/>
        </w:rPr>
      </w:pPr>
      <w:proofErr w:type="spellStart"/>
      <w:r>
        <w:rPr>
          <w:rFonts w:asciiTheme="majorHAnsi" w:hAnsiTheme="majorHAnsi"/>
          <w:bCs/>
        </w:rPr>
        <w:t>Comintern</w:t>
      </w:r>
      <w:proofErr w:type="spellEnd"/>
    </w:p>
    <w:p w:rsidR="003B168C" w:rsidRDefault="003B168C" w:rsidP="002E5474">
      <w:pPr>
        <w:spacing w:after="0" w:line="240" w:lineRule="auto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USSR</w:t>
      </w:r>
    </w:p>
    <w:p w:rsidR="003B168C" w:rsidRDefault="003B168C" w:rsidP="002E5474">
      <w:pPr>
        <w:spacing w:after="0" w:line="240" w:lineRule="auto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Treaty of Rapallo </w:t>
      </w:r>
    </w:p>
    <w:p w:rsidR="003B168C" w:rsidRDefault="002E6C02" w:rsidP="002E5474">
      <w:pPr>
        <w:spacing w:after="0" w:line="240" w:lineRule="auto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Fascism</w:t>
      </w:r>
    </w:p>
    <w:p w:rsidR="002E6C02" w:rsidRDefault="002E6C02" w:rsidP="002E5474">
      <w:pPr>
        <w:spacing w:after="0" w:line="240" w:lineRule="auto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NAZI-Soviet Pact ‘39</w:t>
      </w:r>
    </w:p>
    <w:p w:rsidR="002E6C02" w:rsidRDefault="002E6C02" w:rsidP="002E5474">
      <w:pPr>
        <w:spacing w:after="0" w:line="240" w:lineRule="auto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Russo-Finnish War ‘39/40</w:t>
      </w:r>
    </w:p>
    <w:p w:rsidR="002E6C02" w:rsidRDefault="002E6C02" w:rsidP="002E5474">
      <w:pPr>
        <w:spacing w:after="0" w:line="240" w:lineRule="auto"/>
        <w:rPr>
          <w:rFonts w:asciiTheme="majorHAnsi" w:hAnsiTheme="majorHAnsi"/>
          <w:bCs/>
        </w:rPr>
        <w:sectPr w:rsidR="002E6C02" w:rsidSect="002E6C02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3B168C" w:rsidRDefault="003B168C" w:rsidP="002E5474">
      <w:pPr>
        <w:spacing w:after="0" w:line="240" w:lineRule="auto"/>
        <w:rPr>
          <w:rFonts w:asciiTheme="majorHAnsi" w:hAnsiTheme="majorHAnsi"/>
          <w:bCs/>
        </w:rPr>
      </w:pPr>
    </w:p>
    <w:p w:rsidR="002E6C02" w:rsidRDefault="002E6C02" w:rsidP="002E5474">
      <w:pPr>
        <w:spacing w:after="0" w:line="240" w:lineRule="auto"/>
        <w:rPr>
          <w:rFonts w:asciiTheme="majorHAnsi" w:hAnsiTheme="majorHAnsi"/>
          <w:bCs/>
        </w:rPr>
      </w:pPr>
    </w:p>
    <w:p w:rsidR="002E6C02" w:rsidRDefault="002E6C02" w:rsidP="002E5474">
      <w:pPr>
        <w:spacing w:after="0" w:line="240" w:lineRule="auto"/>
        <w:rPr>
          <w:rFonts w:asciiTheme="majorHAnsi" w:hAnsiTheme="majorHAnsi"/>
          <w:bCs/>
        </w:rPr>
      </w:pPr>
    </w:p>
    <w:p w:rsidR="002E6C02" w:rsidRDefault="002E6C02" w:rsidP="002E5474">
      <w:pPr>
        <w:spacing w:after="0" w:line="240" w:lineRule="auto"/>
        <w:rPr>
          <w:rFonts w:asciiTheme="majorHAnsi" w:hAnsiTheme="majorHAnsi"/>
          <w:bCs/>
        </w:rPr>
      </w:pPr>
    </w:p>
    <w:p w:rsidR="002E6C02" w:rsidRDefault="002E6C02" w:rsidP="002E5474">
      <w:pPr>
        <w:spacing w:after="0" w:line="240" w:lineRule="auto"/>
        <w:rPr>
          <w:rFonts w:asciiTheme="majorHAnsi" w:hAnsiTheme="majorHAnsi"/>
          <w:bCs/>
        </w:rPr>
      </w:pPr>
    </w:p>
    <w:p w:rsidR="002E6C02" w:rsidRDefault="002E6C02" w:rsidP="002E5474">
      <w:pPr>
        <w:spacing w:after="0" w:line="240" w:lineRule="auto"/>
        <w:rPr>
          <w:rFonts w:asciiTheme="majorHAnsi" w:hAnsiTheme="majorHAnsi"/>
          <w:bCs/>
        </w:rPr>
      </w:pPr>
    </w:p>
    <w:p w:rsidR="002E6C02" w:rsidRDefault="002E6C02" w:rsidP="002E5474">
      <w:pPr>
        <w:spacing w:after="0" w:line="240" w:lineRule="auto"/>
        <w:rPr>
          <w:rFonts w:asciiTheme="majorHAnsi" w:hAnsiTheme="majorHAnsi"/>
          <w:bCs/>
        </w:rPr>
      </w:pPr>
    </w:p>
    <w:p w:rsidR="002E6C02" w:rsidRDefault="002E6C02" w:rsidP="002E5474">
      <w:pPr>
        <w:spacing w:after="0" w:line="240" w:lineRule="auto"/>
        <w:rPr>
          <w:rFonts w:asciiTheme="majorHAnsi" w:hAnsiTheme="majorHAnsi"/>
          <w:bCs/>
        </w:rPr>
      </w:pPr>
    </w:p>
    <w:p w:rsidR="002E6C02" w:rsidRDefault="002E6C02" w:rsidP="002E5474">
      <w:pPr>
        <w:spacing w:after="0" w:line="240" w:lineRule="auto"/>
        <w:rPr>
          <w:rFonts w:asciiTheme="majorHAnsi" w:hAnsiTheme="majorHAnsi"/>
          <w:bCs/>
        </w:rPr>
      </w:pPr>
    </w:p>
    <w:p w:rsidR="002E6C02" w:rsidRDefault="002E6C02" w:rsidP="002E5474">
      <w:pPr>
        <w:spacing w:after="0" w:line="240" w:lineRule="auto"/>
        <w:rPr>
          <w:rFonts w:asciiTheme="majorHAnsi" w:hAnsiTheme="majorHAnsi"/>
          <w:bCs/>
        </w:rPr>
      </w:pPr>
    </w:p>
    <w:p w:rsidR="002E6C02" w:rsidRPr="002B24CC" w:rsidRDefault="002E6C02" w:rsidP="002B24CC">
      <w:pPr>
        <w:spacing w:after="0" w:line="240" w:lineRule="auto"/>
        <w:rPr>
          <w:rFonts w:asciiTheme="majorHAnsi" w:hAnsiTheme="majorHAnsi"/>
          <w:b/>
          <w:bCs/>
          <w:sz w:val="20"/>
          <w:szCs w:val="20"/>
        </w:rPr>
      </w:pPr>
      <w:r w:rsidRPr="002B24CC">
        <w:rPr>
          <w:rFonts w:asciiTheme="majorHAnsi" w:hAnsiTheme="majorHAnsi"/>
          <w:b/>
          <w:bCs/>
          <w:sz w:val="20"/>
          <w:szCs w:val="20"/>
        </w:rPr>
        <w:lastRenderedPageBreak/>
        <w:t>Possible Paragraph/Essay Questions</w:t>
      </w:r>
    </w:p>
    <w:p w:rsidR="002E6C02" w:rsidRPr="002B24CC" w:rsidRDefault="002E6C02" w:rsidP="002B24CC">
      <w:pPr>
        <w:spacing w:after="0" w:line="240" w:lineRule="auto"/>
        <w:rPr>
          <w:rFonts w:asciiTheme="majorHAnsi" w:hAnsiTheme="majorHAnsi"/>
          <w:bCs/>
          <w:sz w:val="20"/>
          <w:szCs w:val="20"/>
        </w:rPr>
      </w:pPr>
    </w:p>
    <w:p w:rsidR="002E6C02" w:rsidRDefault="002E6C02" w:rsidP="002B24C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2B2B2B"/>
          <w:sz w:val="20"/>
          <w:szCs w:val="20"/>
        </w:rPr>
      </w:pPr>
      <w:r w:rsidRPr="002B24CC">
        <w:rPr>
          <w:rFonts w:asciiTheme="majorHAnsi" w:hAnsiTheme="majorHAnsi" w:cs="Arial"/>
          <w:color w:val="2B2B2B"/>
          <w:sz w:val="20"/>
          <w:szCs w:val="20"/>
        </w:rPr>
        <w:t>Describe the political, economic and social impact that World War I had on Russia and its people.</w:t>
      </w:r>
    </w:p>
    <w:p w:rsidR="002B24CC" w:rsidRPr="002B24CC" w:rsidRDefault="002B24CC" w:rsidP="002B24C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2B2B2B"/>
          <w:sz w:val="20"/>
          <w:szCs w:val="20"/>
        </w:rPr>
      </w:pPr>
    </w:p>
    <w:p w:rsidR="002E6C02" w:rsidRDefault="002E6C02" w:rsidP="002B24C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2B2B2B"/>
          <w:sz w:val="20"/>
          <w:szCs w:val="20"/>
        </w:rPr>
      </w:pPr>
      <w:r w:rsidRPr="002B24CC">
        <w:rPr>
          <w:rFonts w:asciiTheme="majorHAnsi" w:hAnsiTheme="majorHAnsi" w:cs="Arial"/>
          <w:color w:val="2B2B2B"/>
          <w:sz w:val="20"/>
          <w:szCs w:val="20"/>
        </w:rPr>
        <w:t>The February Revolution is often described as a “leaderless” revolution. Was this really the case? Which people and groups were responsible for the revolution?</w:t>
      </w:r>
    </w:p>
    <w:p w:rsidR="002B24CC" w:rsidRPr="002B24CC" w:rsidRDefault="002B24CC" w:rsidP="002B24C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2B2B2B"/>
          <w:sz w:val="20"/>
          <w:szCs w:val="20"/>
        </w:rPr>
      </w:pPr>
    </w:p>
    <w:p w:rsidR="000B2E8C" w:rsidRDefault="000B2E8C" w:rsidP="002B24CC">
      <w:pPr>
        <w:spacing w:after="0" w:line="240" w:lineRule="auto"/>
        <w:ind w:right="90"/>
        <w:rPr>
          <w:rFonts w:asciiTheme="majorHAnsi" w:hAnsiTheme="majorHAnsi"/>
          <w:sz w:val="20"/>
          <w:szCs w:val="20"/>
        </w:rPr>
      </w:pPr>
      <w:r w:rsidRPr="002B24CC">
        <w:rPr>
          <w:rFonts w:asciiTheme="majorHAnsi" w:hAnsiTheme="majorHAnsi"/>
          <w:sz w:val="20"/>
          <w:szCs w:val="20"/>
        </w:rPr>
        <w:t>Explain why the failures of the Provisional Government led directly to Lenin being able to seize power in October, 1917.</w:t>
      </w:r>
    </w:p>
    <w:p w:rsidR="002B24CC" w:rsidRPr="002B24CC" w:rsidRDefault="002B24CC" w:rsidP="002B24CC">
      <w:pPr>
        <w:spacing w:after="0" w:line="240" w:lineRule="auto"/>
        <w:ind w:right="90"/>
        <w:rPr>
          <w:rFonts w:asciiTheme="majorHAnsi" w:hAnsiTheme="majorHAnsi"/>
          <w:sz w:val="20"/>
          <w:szCs w:val="20"/>
        </w:rPr>
      </w:pPr>
    </w:p>
    <w:p w:rsidR="000B2E8C" w:rsidRDefault="000B2E8C" w:rsidP="002B24C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2B2B2B"/>
          <w:sz w:val="20"/>
          <w:szCs w:val="20"/>
        </w:rPr>
      </w:pPr>
      <w:r w:rsidRPr="002B24CC">
        <w:rPr>
          <w:rFonts w:asciiTheme="majorHAnsi" w:hAnsiTheme="majorHAnsi" w:cs="Arial"/>
          <w:color w:val="2B2B2B"/>
          <w:sz w:val="20"/>
          <w:szCs w:val="20"/>
        </w:rPr>
        <w:t>What challenge did the formation of the Petrograd Soviet and the issuing of its Order Number One pose to the Provisional Government?</w:t>
      </w:r>
    </w:p>
    <w:p w:rsidR="002B24CC" w:rsidRPr="002B24CC" w:rsidRDefault="002B24CC" w:rsidP="002B24C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2B2B2B"/>
          <w:sz w:val="20"/>
          <w:szCs w:val="20"/>
        </w:rPr>
      </w:pPr>
    </w:p>
    <w:p w:rsidR="000B2E8C" w:rsidRDefault="000B2E8C" w:rsidP="002B24C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2B2B2B"/>
          <w:sz w:val="20"/>
          <w:szCs w:val="20"/>
        </w:rPr>
      </w:pPr>
      <w:r w:rsidRPr="002B24CC">
        <w:rPr>
          <w:rFonts w:asciiTheme="majorHAnsi" w:hAnsiTheme="majorHAnsi" w:cs="Arial"/>
          <w:color w:val="2B2B2B"/>
          <w:sz w:val="20"/>
          <w:szCs w:val="20"/>
        </w:rPr>
        <w:t>How did Lenin’s April 1917 speech at Finland Stand and the publication of his April Thesis shortly after radically transform the situation in Russia?</w:t>
      </w:r>
    </w:p>
    <w:p w:rsidR="002B24CC" w:rsidRPr="002B24CC" w:rsidRDefault="002B24CC" w:rsidP="002B24C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2B2B2B"/>
          <w:sz w:val="20"/>
          <w:szCs w:val="20"/>
        </w:rPr>
      </w:pPr>
    </w:p>
    <w:p w:rsidR="000B2E8C" w:rsidRDefault="000B2E8C" w:rsidP="002B24C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2B2B2B"/>
          <w:sz w:val="20"/>
          <w:szCs w:val="20"/>
        </w:rPr>
      </w:pPr>
      <w:r w:rsidRPr="002B24CC">
        <w:rPr>
          <w:rFonts w:asciiTheme="majorHAnsi" w:hAnsiTheme="majorHAnsi" w:cs="Arial"/>
          <w:color w:val="2B2B2B"/>
          <w:sz w:val="20"/>
          <w:szCs w:val="20"/>
        </w:rPr>
        <w:t>Referring to specific conditions, policies and events, explain Kerensky’s statement that the Provisional Government had “authority without power” while the Petrograd Soviet had “power without authority”.</w:t>
      </w:r>
    </w:p>
    <w:p w:rsidR="002B24CC" w:rsidRPr="002B24CC" w:rsidRDefault="002B24CC" w:rsidP="002B24C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2B2B2B"/>
          <w:sz w:val="20"/>
          <w:szCs w:val="20"/>
        </w:rPr>
      </w:pPr>
    </w:p>
    <w:p w:rsidR="000B2E8C" w:rsidRDefault="000B2E8C" w:rsidP="002B24C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2B2B2B"/>
          <w:sz w:val="20"/>
          <w:szCs w:val="20"/>
        </w:rPr>
      </w:pPr>
      <w:r w:rsidRPr="002B24CC">
        <w:rPr>
          <w:rFonts w:asciiTheme="majorHAnsi" w:hAnsiTheme="majorHAnsi" w:cs="Arial"/>
          <w:color w:val="2B2B2B"/>
          <w:sz w:val="20"/>
          <w:szCs w:val="20"/>
        </w:rPr>
        <w:t xml:space="preserve">Explain how the ‘July Days’ and the </w:t>
      </w:r>
      <w:proofErr w:type="spellStart"/>
      <w:r w:rsidRPr="002B24CC">
        <w:rPr>
          <w:rFonts w:asciiTheme="majorHAnsi" w:hAnsiTheme="majorHAnsi" w:cs="Arial"/>
          <w:color w:val="2B2B2B"/>
          <w:sz w:val="20"/>
          <w:szCs w:val="20"/>
        </w:rPr>
        <w:t>Kornilov</w:t>
      </w:r>
      <w:proofErr w:type="spellEnd"/>
      <w:r w:rsidRPr="002B24CC">
        <w:rPr>
          <w:rFonts w:asciiTheme="majorHAnsi" w:hAnsiTheme="majorHAnsi" w:cs="Arial"/>
          <w:color w:val="2B2B2B"/>
          <w:sz w:val="20"/>
          <w:szCs w:val="20"/>
        </w:rPr>
        <w:t xml:space="preserve"> affair each affected the Bolsheviks and their position.</w:t>
      </w:r>
    </w:p>
    <w:p w:rsidR="002B24CC" w:rsidRPr="002B24CC" w:rsidRDefault="002B24CC" w:rsidP="002B24C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2B2B2B"/>
          <w:sz w:val="20"/>
          <w:szCs w:val="20"/>
        </w:rPr>
      </w:pPr>
    </w:p>
    <w:p w:rsidR="000B2E8C" w:rsidRDefault="000B2E8C" w:rsidP="002B24C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2B2B2B"/>
          <w:sz w:val="20"/>
          <w:szCs w:val="20"/>
        </w:rPr>
      </w:pPr>
      <w:r w:rsidRPr="002B24CC">
        <w:rPr>
          <w:rFonts w:asciiTheme="majorHAnsi" w:hAnsiTheme="majorHAnsi" w:cs="Arial"/>
          <w:color w:val="2B2B2B"/>
          <w:sz w:val="20"/>
          <w:szCs w:val="20"/>
        </w:rPr>
        <w:t>Was the overthrow of the Provisional Government in October 1917 a Bolshevik-engineered coup or a popular revolution?</w:t>
      </w:r>
    </w:p>
    <w:p w:rsidR="002B24CC" w:rsidRPr="002B24CC" w:rsidRDefault="002B24CC" w:rsidP="002B24C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2B2B2B"/>
          <w:sz w:val="20"/>
          <w:szCs w:val="20"/>
        </w:rPr>
      </w:pPr>
    </w:p>
    <w:p w:rsidR="000B2E8C" w:rsidRDefault="000B2E8C" w:rsidP="002B24C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2B2B2B"/>
          <w:sz w:val="20"/>
          <w:szCs w:val="20"/>
        </w:rPr>
      </w:pPr>
      <w:r w:rsidRPr="002B24CC">
        <w:rPr>
          <w:rFonts w:asciiTheme="majorHAnsi" w:hAnsiTheme="majorHAnsi" w:cs="Arial"/>
          <w:color w:val="2B2B2B"/>
          <w:sz w:val="20"/>
          <w:szCs w:val="20"/>
        </w:rPr>
        <w:t>Discuss the formation, sitting and closure of the Constituent Assembly in December 1917 and January 1918. Why did Lenin permit elections for this body, only to close it almost immediately?</w:t>
      </w:r>
    </w:p>
    <w:p w:rsidR="002B24CC" w:rsidRPr="002B24CC" w:rsidRDefault="002B24CC" w:rsidP="002B24C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2B2B2B"/>
          <w:sz w:val="20"/>
          <w:szCs w:val="20"/>
        </w:rPr>
      </w:pPr>
    </w:p>
    <w:p w:rsidR="000B2E8C" w:rsidRDefault="000B2E8C" w:rsidP="002B24C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2B2B2B"/>
          <w:sz w:val="20"/>
          <w:szCs w:val="20"/>
        </w:rPr>
      </w:pPr>
      <w:r w:rsidRPr="002B24CC">
        <w:rPr>
          <w:rFonts w:asciiTheme="majorHAnsi" w:hAnsiTheme="majorHAnsi" w:cs="Arial"/>
          <w:color w:val="2B2B2B"/>
          <w:sz w:val="20"/>
          <w:szCs w:val="20"/>
        </w:rPr>
        <w:t>Was the signing of the Treaty of Brest-Litovsk a victory or a defeat for the Bolshevik government? What were the short-term and long-term impacts of this treaty, both for the Bolshevik movement and for the Russian people?</w:t>
      </w:r>
    </w:p>
    <w:p w:rsidR="002B24CC" w:rsidRPr="002B24CC" w:rsidRDefault="002B24CC" w:rsidP="002B24C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2B2B2B"/>
          <w:sz w:val="20"/>
          <w:szCs w:val="20"/>
        </w:rPr>
      </w:pPr>
    </w:p>
    <w:p w:rsidR="000B2E8C" w:rsidRPr="002B24CC" w:rsidRDefault="000B2E8C" w:rsidP="002B24C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2B2B2B"/>
          <w:sz w:val="20"/>
          <w:szCs w:val="20"/>
        </w:rPr>
      </w:pPr>
      <w:r w:rsidRPr="002B24CC">
        <w:rPr>
          <w:rFonts w:asciiTheme="majorHAnsi" w:hAnsiTheme="majorHAnsi" w:cs="Arial"/>
          <w:color w:val="2B2B2B"/>
          <w:sz w:val="20"/>
          <w:szCs w:val="20"/>
        </w:rPr>
        <w:t>Describe the Bolshevik policy of war communism. What was it intended to achieve and how successful was it?</w:t>
      </w:r>
    </w:p>
    <w:p w:rsidR="000B2E8C" w:rsidRDefault="000B2E8C" w:rsidP="002B24C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2B2B2B"/>
          <w:sz w:val="20"/>
          <w:szCs w:val="20"/>
        </w:rPr>
      </w:pPr>
      <w:r w:rsidRPr="002B24CC">
        <w:rPr>
          <w:rFonts w:asciiTheme="majorHAnsi" w:hAnsiTheme="majorHAnsi" w:cs="Arial"/>
          <w:color w:val="2B2B2B"/>
          <w:sz w:val="20"/>
          <w:szCs w:val="20"/>
        </w:rPr>
        <w:t>Explain the conditions and causes that led to the Red Terror of 1918. Was the Terror a response to circumstances – or were the Bolsheviks destined to call on terror as a means of ruling Russia?</w:t>
      </w:r>
    </w:p>
    <w:p w:rsidR="002B24CC" w:rsidRPr="002B24CC" w:rsidRDefault="002B24CC" w:rsidP="002B24C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2B2B2B"/>
          <w:sz w:val="20"/>
          <w:szCs w:val="20"/>
        </w:rPr>
      </w:pPr>
    </w:p>
    <w:p w:rsidR="000B2E8C" w:rsidRDefault="000B2E8C" w:rsidP="002B24C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2B2B2B"/>
          <w:sz w:val="20"/>
          <w:szCs w:val="20"/>
        </w:rPr>
      </w:pPr>
      <w:r w:rsidRPr="002B24CC">
        <w:rPr>
          <w:rFonts w:asciiTheme="majorHAnsi" w:hAnsiTheme="majorHAnsi" w:cs="Arial"/>
          <w:color w:val="2B2B2B"/>
          <w:sz w:val="20"/>
          <w:szCs w:val="20"/>
        </w:rPr>
        <w:t>Which groups or regions opposed the Bolsheviks during the Russian Civil War? Compare their political objectives, as well as their success in opposing the Bolshevik regime.</w:t>
      </w:r>
    </w:p>
    <w:p w:rsidR="002B24CC" w:rsidRPr="002B24CC" w:rsidRDefault="002B24CC" w:rsidP="002B24C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2B2B2B"/>
          <w:sz w:val="20"/>
          <w:szCs w:val="20"/>
        </w:rPr>
      </w:pPr>
    </w:p>
    <w:p w:rsidR="00E21AA2" w:rsidRDefault="00E21AA2" w:rsidP="002B24C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2B2B2B"/>
          <w:sz w:val="20"/>
          <w:szCs w:val="20"/>
          <w:shd w:val="clear" w:color="auto" w:fill="FFFFFF"/>
        </w:rPr>
      </w:pPr>
      <w:r w:rsidRPr="002B24CC">
        <w:rPr>
          <w:rFonts w:asciiTheme="majorHAnsi" w:hAnsiTheme="majorHAnsi" w:cs="Arial"/>
          <w:color w:val="2B2B2B"/>
          <w:sz w:val="20"/>
          <w:szCs w:val="20"/>
          <w:shd w:val="clear" w:color="auto" w:fill="FFFFFF"/>
        </w:rPr>
        <w:t>Was the New Economic Policy, passed by Lenin and his government in 1921, a “strategic retreat” – or a sign that their revolution had failed?</w:t>
      </w:r>
    </w:p>
    <w:p w:rsidR="002B24CC" w:rsidRPr="002B24CC" w:rsidRDefault="002B24CC" w:rsidP="002B24C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2B2B2B"/>
          <w:sz w:val="20"/>
          <w:szCs w:val="20"/>
          <w:shd w:val="clear" w:color="auto" w:fill="FFFFFF"/>
        </w:rPr>
      </w:pPr>
    </w:p>
    <w:p w:rsidR="00E21AA2" w:rsidRDefault="00E21AA2" w:rsidP="002B24C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2B2B2B"/>
          <w:sz w:val="20"/>
          <w:szCs w:val="20"/>
        </w:rPr>
      </w:pPr>
      <w:r w:rsidRPr="002B24CC">
        <w:rPr>
          <w:rFonts w:asciiTheme="majorHAnsi" w:hAnsiTheme="majorHAnsi" w:cs="Arial"/>
          <w:color w:val="2B2B2B"/>
          <w:sz w:val="20"/>
          <w:szCs w:val="20"/>
        </w:rPr>
        <w:t>Evaluate the ideas and actions of Leon Trotsky and Josef Stalin, their contributions to the revolution and their efforts to succeed Vladimir Lenin after 1924.</w:t>
      </w:r>
    </w:p>
    <w:p w:rsidR="002B24CC" w:rsidRPr="002B24CC" w:rsidRDefault="002B24CC" w:rsidP="002B24C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2B2B2B"/>
          <w:sz w:val="20"/>
          <w:szCs w:val="20"/>
        </w:rPr>
      </w:pPr>
    </w:p>
    <w:p w:rsidR="000B2E8C" w:rsidRDefault="00E21AA2" w:rsidP="002B24C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2B2B2B"/>
          <w:sz w:val="20"/>
          <w:szCs w:val="20"/>
          <w:shd w:val="clear" w:color="auto" w:fill="FFFFFF"/>
        </w:rPr>
      </w:pPr>
      <w:r w:rsidRPr="002B24CC">
        <w:rPr>
          <w:rFonts w:asciiTheme="majorHAnsi" w:hAnsiTheme="majorHAnsi" w:cs="Arial"/>
          <w:color w:val="2B2B2B"/>
          <w:sz w:val="20"/>
          <w:szCs w:val="20"/>
          <w:shd w:val="clear" w:color="auto" w:fill="FFFFFF"/>
        </w:rPr>
        <w:t>Was the Russian Revolution evidence that communism does not work in practice? Or did the Russian context make socialism impossible to achieve? Discuss.</w:t>
      </w:r>
    </w:p>
    <w:p w:rsidR="002B24CC" w:rsidRPr="002B24CC" w:rsidRDefault="002B24CC" w:rsidP="002B24C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2B2B2B"/>
          <w:sz w:val="20"/>
          <w:szCs w:val="20"/>
        </w:rPr>
      </w:pPr>
    </w:p>
    <w:p w:rsidR="000B2E8C" w:rsidRDefault="000B2E8C" w:rsidP="002B24C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2B2B2B"/>
          <w:sz w:val="20"/>
          <w:szCs w:val="20"/>
        </w:rPr>
      </w:pPr>
      <w:r w:rsidRPr="002B24CC">
        <w:rPr>
          <w:rFonts w:asciiTheme="majorHAnsi" w:hAnsiTheme="majorHAnsi" w:cs="Arial"/>
          <w:color w:val="2B2B2B"/>
          <w:sz w:val="20"/>
          <w:szCs w:val="20"/>
        </w:rPr>
        <w:t xml:space="preserve">Evaluate the ideas and </w:t>
      </w:r>
      <w:r w:rsidR="00E21AA2" w:rsidRPr="002B24CC">
        <w:rPr>
          <w:rFonts w:asciiTheme="majorHAnsi" w:hAnsiTheme="majorHAnsi" w:cs="Arial"/>
          <w:color w:val="2B2B2B"/>
          <w:sz w:val="20"/>
          <w:szCs w:val="20"/>
        </w:rPr>
        <w:t>actions of Leon Trotsky and Josef Stalin,</w:t>
      </w:r>
      <w:r w:rsidRPr="002B24CC">
        <w:rPr>
          <w:rFonts w:asciiTheme="majorHAnsi" w:hAnsiTheme="majorHAnsi" w:cs="Arial"/>
          <w:color w:val="2B2B2B"/>
          <w:sz w:val="20"/>
          <w:szCs w:val="20"/>
        </w:rPr>
        <w:t xml:space="preserve"> </w:t>
      </w:r>
      <w:r w:rsidR="00E21AA2" w:rsidRPr="002B24CC">
        <w:rPr>
          <w:rFonts w:asciiTheme="majorHAnsi" w:hAnsiTheme="majorHAnsi" w:cs="Arial"/>
          <w:color w:val="2B2B2B"/>
          <w:sz w:val="20"/>
          <w:szCs w:val="20"/>
        </w:rPr>
        <w:t xml:space="preserve">their contributions to the revolution and their </w:t>
      </w:r>
      <w:r w:rsidR="00E21AA2" w:rsidRPr="002B24CC">
        <w:rPr>
          <w:rFonts w:asciiTheme="majorHAnsi" w:hAnsiTheme="majorHAnsi" w:cs="Arial"/>
          <w:color w:val="2B2B2B"/>
          <w:sz w:val="16"/>
          <w:szCs w:val="16"/>
        </w:rPr>
        <w:t>efforts</w:t>
      </w:r>
      <w:r w:rsidR="00E21AA2" w:rsidRPr="002B24CC">
        <w:rPr>
          <w:rFonts w:asciiTheme="majorHAnsi" w:hAnsiTheme="majorHAnsi" w:cs="Arial"/>
          <w:color w:val="2B2B2B"/>
          <w:sz w:val="20"/>
          <w:szCs w:val="20"/>
        </w:rPr>
        <w:t xml:space="preserve"> to succeed Vladimir Lenin after 1924.</w:t>
      </w:r>
    </w:p>
    <w:p w:rsidR="002B24CC" w:rsidRPr="002B24CC" w:rsidRDefault="002B24CC" w:rsidP="002B24C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2B2B2B"/>
          <w:sz w:val="20"/>
          <w:szCs w:val="20"/>
        </w:rPr>
      </w:pPr>
      <w:bookmarkStart w:id="0" w:name="_GoBack"/>
      <w:bookmarkEnd w:id="0"/>
    </w:p>
    <w:p w:rsidR="002B24CC" w:rsidRDefault="002B24CC" w:rsidP="002B24CC">
      <w:pPr>
        <w:spacing w:after="0" w:line="240" w:lineRule="auto"/>
        <w:rPr>
          <w:rFonts w:asciiTheme="majorHAnsi" w:hAnsiTheme="majorHAnsi" w:cs="Times New Roman"/>
          <w:sz w:val="20"/>
          <w:szCs w:val="20"/>
        </w:rPr>
      </w:pPr>
      <w:r w:rsidRPr="002B24CC">
        <w:rPr>
          <w:rFonts w:asciiTheme="majorHAnsi" w:hAnsiTheme="majorHAnsi" w:cs="Times New Roman"/>
          <w:sz w:val="20"/>
          <w:szCs w:val="20"/>
        </w:rPr>
        <w:t>Describe the policies Stalin used to transform the U.S.S.R. into a modern state.</w:t>
      </w:r>
    </w:p>
    <w:p w:rsidR="002B24CC" w:rsidRPr="002B24CC" w:rsidRDefault="002B24CC" w:rsidP="002B24CC">
      <w:pPr>
        <w:spacing w:after="0" w:line="240" w:lineRule="auto"/>
        <w:rPr>
          <w:rFonts w:asciiTheme="majorHAnsi" w:hAnsiTheme="majorHAnsi" w:cs="Times New Roman"/>
          <w:sz w:val="16"/>
          <w:szCs w:val="16"/>
        </w:rPr>
      </w:pPr>
    </w:p>
    <w:p w:rsidR="002B24CC" w:rsidRPr="002B24CC" w:rsidRDefault="002B24CC" w:rsidP="002B24CC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 w:cs="Times New Roman"/>
          <w:sz w:val="20"/>
          <w:szCs w:val="20"/>
        </w:rPr>
        <w:t>Discuss Soviet foreign policy from the Bolshevik Revolution to the outbreak of WWII. To what extent was the Soviet Union isolationist during this period?</w:t>
      </w:r>
    </w:p>
    <w:p w:rsidR="002B24CC" w:rsidRPr="002B24CC" w:rsidRDefault="002B24CC" w:rsidP="002B24CC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sectPr w:rsidR="002B24CC" w:rsidRPr="002B24CC" w:rsidSect="002E6C02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EF1EB49-E548-4BC7-95C9-0AD8F266FB76}"/>
    <w:embedBold r:id="rId2" w:fontKey="{A923AD1A-1097-468C-8C95-3C01E1B767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9E7726C-F9C5-4315-AA9C-416726D8308B}"/>
    <w:embedBold r:id="rId4" w:fontKey="{8F5437B8-7CC1-4FB4-9F2D-EA29D5B26CE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9314B6"/>
    <w:multiLevelType w:val="hybridMultilevel"/>
    <w:tmpl w:val="99B40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474"/>
    <w:rsid w:val="000B2E8C"/>
    <w:rsid w:val="002B24CC"/>
    <w:rsid w:val="002E5474"/>
    <w:rsid w:val="002E6C02"/>
    <w:rsid w:val="003B168C"/>
    <w:rsid w:val="0080231A"/>
    <w:rsid w:val="00A97DAA"/>
    <w:rsid w:val="00E21AA2"/>
    <w:rsid w:val="00E51365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1D3CC25-481E-460E-91CD-BB93CC53B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547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E6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21A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0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2E8A711B.dotm</Template>
  <TotalTime>0</TotalTime>
  <Pages>2</Pages>
  <Words>584</Words>
  <Characters>3330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3907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Campbell, Scott</dc:creator>
  <cp:keywords/>
  <dc:description/>
  <cp:lastModifiedBy>Campbell, Scott</cp:lastModifiedBy>
  <cp:revision>2</cp:revision>
  <dcterms:created xsi:type="dcterms:W3CDTF">2017-09-21T18:13:00Z</dcterms:created>
  <dcterms:modified xsi:type="dcterms:W3CDTF">2017-09-21T18:13:00Z</dcterms:modified>
</cp:coreProperties>
</file>